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AEEB" w14:textId="77777777" w:rsidR="00015C90" w:rsidRPr="00015C90" w:rsidRDefault="00015C90" w:rsidP="00015C90"/>
    <w:p w14:paraId="01235706" w14:textId="1BA8B4C7" w:rsidR="00015C90" w:rsidRPr="00015C90" w:rsidRDefault="00015C90" w:rsidP="00015C90">
      <w:pPr>
        <w:pStyle w:val="BookTitle1"/>
        <w:spacing w:before="0" w:after="120"/>
      </w:pPr>
      <w:r w:rsidRPr="00015C90">
        <w:drawing>
          <wp:inline distT="0" distB="0" distL="0" distR="0" wp14:anchorId="7ABC985E" wp14:editId="183A9D14">
            <wp:extent cx="3040380" cy="441960"/>
            <wp:effectExtent l="0" t="0" r="7620" b="0"/>
            <wp:docPr id="1135844815" name="Picture 4" descr="Whaikaha - Ministry of Disabled Peop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haikaha - Ministry of Disabled Peopl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5C90">
        <w:drawing>
          <wp:inline distT="0" distB="0" distL="0" distR="0" wp14:anchorId="302E5ADD" wp14:editId="59D5BED0">
            <wp:extent cx="2788920" cy="487680"/>
            <wp:effectExtent l="0" t="0" r="0" b="7620"/>
            <wp:docPr id="1283079661" name="Picture 3" descr="Whaimana Support My Decisi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" descr="Whaimana Support My Decisions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E3927" w14:textId="77777777" w:rsidR="00015C90" w:rsidRPr="00015C90" w:rsidRDefault="00015C90" w:rsidP="00015C90"/>
    <w:p w14:paraId="367B0FE5" w14:textId="1CC4B1BE" w:rsidR="00454B6E" w:rsidRDefault="00770B58" w:rsidP="00015C90">
      <w:pPr>
        <w:pStyle w:val="BookTitle1"/>
      </w:pPr>
      <w:r>
        <w:t>UN Disability Convention</w:t>
      </w:r>
    </w:p>
    <w:p w14:paraId="2A1D854E" w14:textId="6BF3EAD3" w:rsidR="00AF43E6" w:rsidRPr="00475E75" w:rsidRDefault="00AF43E6" w:rsidP="00770B58">
      <w:r>
        <w:t>Adapted in</w:t>
      </w:r>
      <w:r w:rsidRPr="00475E75">
        <w:t xml:space="preserve"> </w:t>
      </w:r>
      <w:r w:rsidR="00770B58">
        <w:t>2026</w:t>
      </w:r>
      <w:r w:rsidRPr="00475E75">
        <w:t xml:space="preserve"> by Accessible Formats Service,</w:t>
      </w:r>
      <w:r w:rsidR="00015C90">
        <w:br/>
      </w:r>
      <w:r>
        <w:rPr>
          <w:szCs w:val="36"/>
        </w:rPr>
        <w:t>Blind</w:t>
      </w:r>
      <w:r w:rsidR="00015C90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Auckland</w:t>
      </w:r>
    </w:p>
    <w:p w14:paraId="2C702ED8" w14:textId="47DA4D1F" w:rsidR="002D4042" w:rsidRDefault="00C07AD1" w:rsidP="00C07AD1">
      <w:pPr>
        <w:pStyle w:val="imagecaption"/>
        <w:sectPr w:rsidR="002D4042" w:rsidSect="00015C90">
          <w:footerReference w:type="even" r:id="rId10"/>
          <w:footerReference w:type="default" r:id="rId11"/>
          <w:headerReference w:type="first" r:id="rId12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C07AD1">
        <w:rPr>
          <w:b/>
          <w:bCs/>
        </w:rPr>
        <w:t>Transcriber's Note:</w:t>
      </w:r>
      <w:r w:rsidRPr="00C07AD1">
        <w:t xml:space="preserve"> </w:t>
      </w:r>
      <w:r w:rsidRPr="00C07AD1">
        <w:rPr>
          <w:bCs/>
        </w:rPr>
        <w:t xml:space="preserve">There are two logos at the top of the page. The logo on the left is </w:t>
      </w:r>
      <w:r w:rsidRPr="00C07AD1">
        <w:rPr>
          <w:bCs/>
          <w:lang w:val="mi-NZ"/>
        </w:rPr>
        <w:t>Whaikaha</w:t>
      </w:r>
      <w:r w:rsidRPr="00C07AD1">
        <w:rPr>
          <w:bCs/>
        </w:rPr>
        <w:t xml:space="preserve">—Ministry of Disabled People. The logo on the right is </w:t>
      </w:r>
      <w:r w:rsidRPr="00C07AD1">
        <w:rPr>
          <w:bCs/>
          <w:lang w:val="mi-NZ"/>
        </w:rPr>
        <w:t>Whaimana</w:t>
      </w:r>
      <w:r w:rsidRPr="00C07AD1">
        <w:rPr>
          <w:bCs/>
        </w:rPr>
        <w:t>—Support My Decisions.</w:t>
      </w:r>
      <w:r w:rsidR="00B67A54">
        <w:t xml:space="preserve"> </w:t>
      </w:r>
    </w:p>
    <w:p w14:paraId="609F2045" w14:textId="7AD4CA2E" w:rsidR="00770B58" w:rsidRDefault="00770B58" w:rsidP="00015C90">
      <w:pPr>
        <w:pStyle w:val="Heading1"/>
      </w:pPr>
      <w:r w:rsidRPr="001A7EB8">
        <w:lastRenderedPageBreak/>
        <w:t>UN Disability Convention</w:t>
      </w:r>
    </w:p>
    <w:p w14:paraId="53A5CE22" w14:textId="77777777" w:rsidR="00770B58" w:rsidRPr="00787B3F" w:rsidRDefault="00770B58" w:rsidP="00770B58">
      <w:r w:rsidRPr="001A7EB8">
        <w:t>The United Nations (UN) Disability Convention says that disabled people have the right to get the support they need to make their own decisions</w:t>
      </w:r>
      <w:r w:rsidRPr="00787B3F">
        <w:t>.</w:t>
      </w:r>
    </w:p>
    <w:p w14:paraId="1AE1CABE" w14:textId="77777777" w:rsidR="00770B58" w:rsidRDefault="00770B58" w:rsidP="00770B58">
      <w:pPr>
        <w:pStyle w:val="Heading2"/>
      </w:pPr>
      <w:r w:rsidRPr="001A7EB8">
        <w:t>What is the UN Disability Convention?</w:t>
      </w:r>
    </w:p>
    <w:p w14:paraId="632B8D13" w14:textId="77777777" w:rsidR="00770B58" w:rsidRPr="00787B3F" w:rsidRDefault="00770B58" w:rsidP="00770B58">
      <w:r w:rsidRPr="001A7EB8">
        <w:t>The UN Disability Convention is an agreement between different countries. It says what governments must do to make sure disabled people get the same rights as everybody else</w:t>
      </w:r>
      <w:r w:rsidRPr="00787B3F">
        <w:t>.</w:t>
      </w:r>
    </w:p>
    <w:p w14:paraId="18CFF8A2" w14:textId="77777777" w:rsidR="00770B58" w:rsidRPr="005971A7" w:rsidRDefault="00770B58" w:rsidP="00770B58">
      <w:pPr>
        <w:pStyle w:val="Heading2"/>
      </w:pPr>
      <w:r w:rsidRPr="001A7EB8">
        <w:t xml:space="preserve">What </w:t>
      </w:r>
      <w:r w:rsidRPr="005971A7">
        <w:t>does "disability" mean in the UN Disability Convention?</w:t>
      </w:r>
    </w:p>
    <w:p w14:paraId="7D821373" w14:textId="77777777" w:rsidR="00770B58" w:rsidRPr="005971A7" w:rsidRDefault="00770B58" w:rsidP="00770B58">
      <w:r w:rsidRPr="005971A7">
        <w:t>The UN Disability Convention covers people with:</w:t>
      </w:r>
    </w:p>
    <w:p w14:paraId="02311040" w14:textId="77777777" w:rsidR="00770B58" w:rsidRPr="005971A7" w:rsidRDefault="00770B58" w:rsidP="00015C90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5971A7">
        <w:t>physical impairments</w:t>
      </w:r>
    </w:p>
    <w:p w14:paraId="2F492943" w14:textId="77777777" w:rsidR="00770B58" w:rsidRPr="005971A7" w:rsidRDefault="00770B58" w:rsidP="00015C90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5971A7">
        <w:t>mental distress</w:t>
      </w:r>
    </w:p>
    <w:p w14:paraId="24C0CA28" w14:textId="77777777" w:rsidR="00770B58" w:rsidRPr="005971A7" w:rsidRDefault="00770B58" w:rsidP="00015C90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5971A7">
        <w:t>intellectual impairments</w:t>
      </w:r>
    </w:p>
    <w:p w14:paraId="131830B5" w14:textId="57D144BB" w:rsidR="00015C90" w:rsidRDefault="00770B58" w:rsidP="00015C90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5971A7">
        <w:t>sensory impairments.</w:t>
      </w:r>
    </w:p>
    <w:p w14:paraId="775D77FE" w14:textId="215EE3E8" w:rsidR="00770B58" w:rsidRPr="00015C90" w:rsidRDefault="00015C90" w:rsidP="00015C90">
      <w:pPr>
        <w:spacing w:before="0" w:after="0" w:line="240" w:lineRule="auto"/>
        <w:rPr>
          <w:lang w:val="en-GB" w:eastAsia="en-GB"/>
        </w:rPr>
      </w:pPr>
      <w:r>
        <w:br w:type="page"/>
      </w:r>
    </w:p>
    <w:p w14:paraId="221150DE" w14:textId="77777777" w:rsidR="00770B58" w:rsidRPr="005971A7" w:rsidRDefault="00770B58" w:rsidP="00770B58">
      <w:r w:rsidRPr="005971A7">
        <w:t>The UN Disability Convention says that people experience disability when:</w:t>
      </w:r>
    </w:p>
    <w:p w14:paraId="0D582892" w14:textId="77777777" w:rsidR="00770B58" w:rsidRPr="005971A7" w:rsidRDefault="00770B58" w:rsidP="00015C90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5971A7">
        <w:t>people don't get the support they need so they can't easily do everyday things</w:t>
      </w:r>
    </w:p>
    <w:p w14:paraId="0A192D4D" w14:textId="77777777" w:rsidR="00770B58" w:rsidRPr="005971A7" w:rsidRDefault="00770B58" w:rsidP="00015C90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5971A7">
        <w:t>society doesn't adapt to people's needs, so it's difficult for them to participate fully.</w:t>
      </w:r>
    </w:p>
    <w:p w14:paraId="02EBA8A9" w14:textId="77777777" w:rsidR="00770B58" w:rsidRPr="005971A7" w:rsidRDefault="00770B58" w:rsidP="00770B58">
      <w:pPr>
        <w:pStyle w:val="Heading2"/>
      </w:pPr>
      <w:r w:rsidRPr="005971A7">
        <w:t>What does the UN Disability Convention say about supported decision-making?</w:t>
      </w:r>
    </w:p>
    <w:p w14:paraId="25B20C06" w14:textId="77777777" w:rsidR="00770B58" w:rsidRPr="005971A7" w:rsidRDefault="00770B58" w:rsidP="00770B58">
      <w:r w:rsidRPr="005971A7">
        <w:t>Article 12 of the UN Disability Convention says that:</w:t>
      </w:r>
    </w:p>
    <w:p w14:paraId="3A84179A" w14:textId="77777777" w:rsidR="00770B58" w:rsidRPr="005971A7" w:rsidRDefault="00770B58" w:rsidP="00015C90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5971A7">
        <w:t>disabled people have the same right to make their own decisions as everyone else</w:t>
      </w:r>
    </w:p>
    <w:p w14:paraId="788A3C1E" w14:textId="77777777" w:rsidR="00770B58" w:rsidRPr="005971A7" w:rsidRDefault="00770B58" w:rsidP="00015C90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5971A7">
        <w:t>disabled people should have the help they need to make decisions</w:t>
      </w:r>
    </w:p>
    <w:p w14:paraId="6A314E8C" w14:textId="77777777" w:rsidR="00770B58" w:rsidRPr="005971A7" w:rsidRDefault="00770B58" w:rsidP="00015C90">
      <w:pPr>
        <w:pStyle w:val="ListParagraph"/>
        <w:numPr>
          <w:ilvl w:val="0"/>
          <w:numId w:val="24"/>
        </w:numPr>
        <w:spacing w:before="0" w:after="120"/>
        <w:ind w:left="714" w:hanging="357"/>
      </w:pPr>
      <w:r w:rsidRPr="005971A7">
        <w:t>if a person needs someone else to speak for them, there should be rules to do this properly.</w:t>
      </w:r>
    </w:p>
    <w:p w14:paraId="009F303F" w14:textId="149B7E67" w:rsidR="00015C90" w:rsidRDefault="00770B58" w:rsidP="00770B58">
      <w:r w:rsidRPr="005971A7">
        <w:t>Aotearoa New Zeala</w:t>
      </w:r>
      <w:r w:rsidRPr="001A7EB8">
        <w:t>nd has agreed to follow the Disability Convention. This means that all New Zealanders have the right to have the support they need to make decisions</w:t>
      </w:r>
      <w:r w:rsidRPr="00787B3F">
        <w:t>.</w:t>
      </w:r>
    </w:p>
    <w:p w14:paraId="7249CF1D" w14:textId="20300C9A" w:rsidR="00770B58" w:rsidRPr="00787B3F" w:rsidRDefault="00015C90" w:rsidP="00015C90">
      <w:pPr>
        <w:spacing w:before="0" w:after="0" w:line="240" w:lineRule="auto"/>
      </w:pPr>
      <w:r>
        <w:br w:type="page"/>
      </w:r>
    </w:p>
    <w:p w14:paraId="760A9D20" w14:textId="33D82752" w:rsidR="00770B58" w:rsidRDefault="00015C90" w:rsidP="00015C90">
      <w:r w:rsidRPr="00015C90">
        <w:t xml:space="preserve">For more information visit </w:t>
      </w:r>
      <w:hyperlink r:id="rId13" w:history="1">
        <w:r w:rsidRPr="00015C90">
          <w:rPr>
            <w:rStyle w:val="Hyperlink"/>
          </w:rPr>
          <w:t>https://www.supportmydecisions.nz/why-is-sdm-important/un-disability-convention</w:t>
        </w:r>
      </w:hyperlink>
      <w:r w:rsidRPr="00015C90">
        <w:t xml:space="preserve"> or </w:t>
      </w:r>
      <w:hyperlink r:id="rId14" w:history="1">
        <w:r w:rsidRPr="00015C90">
          <w:rPr>
            <w:rStyle w:val="Hyperlink"/>
          </w:rPr>
          <w:t>www.supportmydecisions.nz/201</w:t>
        </w:r>
      </w:hyperlink>
    </w:p>
    <w:p w14:paraId="103AD655" w14:textId="63F4FAB1" w:rsidR="008F322C" w:rsidRPr="00015C90" w:rsidRDefault="00015C90" w:rsidP="008F322C">
      <w:pPr>
        <w:rPr>
          <w:b/>
          <w:bCs/>
        </w:rPr>
      </w:pPr>
      <w:r w:rsidRPr="00015C90">
        <w:rPr>
          <w:b/>
          <w:bCs/>
        </w:rPr>
        <w:t xml:space="preserve">End of </w:t>
      </w:r>
      <w:r w:rsidRPr="00015C90">
        <w:rPr>
          <w:b/>
          <w:bCs/>
        </w:rPr>
        <w:t>UN Disability Convention</w:t>
      </w:r>
    </w:p>
    <w:sectPr w:rsidR="008F322C" w:rsidRPr="00015C90" w:rsidSect="00015C90">
      <w:footerReference w:type="default" r:id="rId15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7CB9C" w14:textId="77777777" w:rsidR="00C33C68" w:rsidRDefault="00C33C68">
      <w:r>
        <w:separator/>
      </w:r>
    </w:p>
  </w:endnote>
  <w:endnote w:type="continuationSeparator" w:id="0">
    <w:p w14:paraId="5D1B9E94" w14:textId="77777777" w:rsidR="00C33C68" w:rsidRDefault="00C3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F139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3915EB2E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6717" w14:textId="77777777" w:rsidR="00FC6AAA" w:rsidRDefault="00FC6AAA" w:rsidP="00D0147F">
    <w:pPr>
      <w:pStyle w:val="Footer"/>
      <w:framePr w:wrap="around"/>
    </w:pPr>
  </w:p>
  <w:p w14:paraId="265DB21A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4A1F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D868" w14:textId="77777777" w:rsidR="00C33C68" w:rsidRDefault="00C33C68">
      <w:r>
        <w:separator/>
      </w:r>
    </w:p>
  </w:footnote>
  <w:footnote w:type="continuationSeparator" w:id="0">
    <w:p w14:paraId="70511822" w14:textId="77777777" w:rsidR="00C33C68" w:rsidRDefault="00C33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32C92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0921F034">
              <wp:simplePos x="0" y="0"/>
              <wp:positionH relativeFrom="column">
                <wp:posOffset>24584</wp:posOffset>
              </wp:positionH>
              <wp:positionV relativeFrom="topMargin">
                <wp:posOffset>500743</wp:posOffset>
              </wp:positionV>
              <wp:extent cx="655320" cy="468086"/>
              <wp:effectExtent l="0" t="0" r="11430" b="273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6808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12E32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95pt;margin-top:39.45pt;width:51.6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" strokeweight="1.25pt">
              <v:textbox inset="1.5mm,,1.5mm">
                <w:txbxContent>
                  <w:p w14:paraId="5CE12E32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67CD8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3E114757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6D2E4EB3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2"/>
  </w:num>
  <w:num w:numId="2" w16cid:durableId="57637754">
    <w:abstractNumId w:val="17"/>
  </w:num>
  <w:num w:numId="3" w16cid:durableId="1237475871">
    <w:abstractNumId w:val="12"/>
  </w:num>
  <w:num w:numId="4" w16cid:durableId="598410928">
    <w:abstractNumId w:val="12"/>
  </w:num>
  <w:num w:numId="5" w16cid:durableId="195629227">
    <w:abstractNumId w:val="12"/>
  </w:num>
  <w:num w:numId="6" w16cid:durableId="728071319">
    <w:abstractNumId w:val="12"/>
  </w:num>
  <w:num w:numId="7" w16cid:durableId="1028019779">
    <w:abstractNumId w:val="17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3"/>
  </w:num>
  <w:num w:numId="19" w16cid:durableId="630941144">
    <w:abstractNumId w:val="11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8"/>
  </w:num>
  <w:num w:numId="22" w16cid:durableId="802579126">
    <w:abstractNumId w:val="15"/>
  </w:num>
  <w:num w:numId="23" w16cid:durableId="652220046">
    <w:abstractNumId w:val="16"/>
  </w:num>
  <w:num w:numId="24" w16cid:durableId="1031538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58"/>
    <w:rsid w:val="00015C90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E78"/>
    <w:rsid w:val="001E5B09"/>
    <w:rsid w:val="00202330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301D32"/>
    <w:rsid w:val="0031535A"/>
    <w:rsid w:val="00315526"/>
    <w:rsid w:val="00320275"/>
    <w:rsid w:val="00320308"/>
    <w:rsid w:val="00324D07"/>
    <w:rsid w:val="00331543"/>
    <w:rsid w:val="003367BB"/>
    <w:rsid w:val="00341A41"/>
    <w:rsid w:val="00353BD1"/>
    <w:rsid w:val="003623E2"/>
    <w:rsid w:val="003664DB"/>
    <w:rsid w:val="00367B77"/>
    <w:rsid w:val="00390C2D"/>
    <w:rsid w:val="00393D93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0B58"/>
    <w:rsid w:val="00772447"/>
    <w:rsid w:val="00772840"/>
    <w:rsid w:val="007B1201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07AD1"/>
    <w:rsid w:val="00C138AF"/>
    <w:rsid w:val="00C14B5D"/>
    <w:rsid w:val="00C21445"/>
    <w:rsid w:val="00C23ACF"/>
    <w:rsid w:val="00C321AC"/>
    <w:rsid w:val="00C33C68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22C0A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7961B3A4"/>
  <w15:docId w15:val="{410D908D-E7B5-4E2E-A798-66343172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5C90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5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pportmydecisions.nz/why-is-sdm-important/un-disability-convention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upportmydecisions.nz/20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3845AA5E63B45AFD79095EE223CAB" ma:contentTypeVersion="17" ma:contentTypeDescription="Create a new document." ma:contentTypeScope="" ma:versionID="586d02b997697d2be4279d3a77744606">
  <xsd:schema xmlns:xsd="http://www.w3.org/2001/XMLSchema" xmlns:xs="http://www.w3.org/2001/XMLSchema" xmlns:p="http://schemas.microsoft.com/office/2006/metadata/properties" xmlns:ns1="http://schemas.microsoft.com/sharepoint/v3" xmlns:ns2="361de0cf-f0ad-427e-92ef-ed0a58ba3287" xmlns:ns3="53119fab-c8ff-4a03-ab54-00a03737b1eb" targetNamespace="http://schemas.microsoft.com/office/2006/metadata/properties" ma:root="true" ma:fieldsID="c777e20ee9c84880fa5b9c0ea0b41870" ns1:_="" ns2:_="" ns3:_="">
    <xsd:import namespace="http://schemas.microsoft.com/sharepoint/v3"/>
    <xsd:import namespace="361de0cf-f0ad-427e-92ef-ed0a58ba3287"/>
    <xsd:import namespace="53119fab-c8ff-4a03-ab54-00a03737b1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de0cf-f0ad-427e-92ef-ed0a58ba32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87e03299-427b-4c8f-a56c-c99bcf6e1eb0}" ma:internalName="TaxCatchAll" ma:showField="CatchAllData" ma:web="361de0cf-f0ad-427e-92ef-ed0a58ba3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AvePoint Classification" ma:indexed="true" ma:default="" ma:fieldId="{20f84bba-9060-45b4-af56-8ee102a52dcb}" ma:sspId="a5349594-bd3e-4347-a84f-2427756b12f8" ma:termSetId="49208c45-55ac-4c79-8de6-6805b90cd0b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19fab-c8ff-4a03-ab54-00a03737b1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i0f84bba906045b4af568ee102a52dcb xmlns="361de0cf-f0ad-427e-92ef-ed0a58ba3287">
      <Terms xmlns="http://schemas.microsoft.com/office/infopath/2007/PartnerControls"/>
    </i0f84bba906045b4af568ee102a52dcb>
    <lcf76f155ced4ddcb4097134ff3c332f xmlns="53119fab-c8ff-4a03-ab54-00a03737b1eb">
      <Terms xmlns="http://schemas.microsoft.com/office/infopath/2007/PartnerControls"/>
    </lcf76f155ced4ddcb4097134ff3c332f>
    <TaxCatchAll xmlns="361de0cf-f0ad-427e-92ef-ed0a58ba3287" xsi:nil="true"/>
    <_dlc_DocId xmlns="361de0cf-f0ad-427e-92ef-ed0a58ba3287">INFO-383298788-14720</_dlc_DocId>
    <_dlc_DocIdUrl xmlns="361de0cf-f0ad-427e-92ef-ed0a58ba3287">
      <Url>https://msdgovtnz.sharepoint.com/sites/whaikaha-WRK-Outreach-and-Innovation/_layouts/15/DocIdRedir.aspx?ID=INFO-383298788-14720</Url>
      <Description>INFO-383298788-14720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A8D2C7-6DE0-4F66-9F55-15EB4AB79441}"/>
</file>

<file path=customXml/itemProps3.xml><?xml version="1.0" encoding="utf-8"?>
<ds:datastoreItem xmlns:ds="http://schemas.openxmlformats.org/officeDocument/2006/customXml" ds:itemID="{8A27DBFE-3181-4799-87B6-8B9723DC1596}"/>
</file>

<file path=customXml/itemProps4.xml><?xml version="1.0" encoding="utf-8"?>
<ds:datastoreItem xmlns:ds="http://schemas.openxmlformats.org/officeDocument/2006/customXml" ds:itemID="{DB33DEED-6226-4E7F-9C46-FD967471D7E7}"/>
</file>

<file path=customXml/itemProps5.xml><?xml version="1.0" encoding="utf-8"?>
<ds:datastoreItem xmlns:ds="http://schemas.openxmlformats.org/officeDocument/2006/customXml" ds:itemID="{F33E6805-3A94-46B2-A7DC-B11E68E2E16A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9</TotalTime>
  <Pages>4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4</cp:revision>
  <cp:lastPrinted>1900-12-31T12:00:00Z</cp:lastPrinted>
  <dcterms:created xsi:type="dcterms:W3CDTF">2026-06-09T00:38:00Z</dcterms:created>
  <dcterms:modified xsi:type="dcterms:W3CDTF">2026-06-09T00:47:00Z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0x0101000E43845AA5E63B45AFD79095EE223CAB</vt:lpwstr>
  </property>
  <property fmtid="{D5CDD505-2E9C-101B-9397-08002B2CF9AE}" pid="3" name="_dlc_DocIdItemGuid">
    <vt:lpwstr>b53097e5-6a2b-4775-a7dc-c4c970b73bd6</vt:lpwstr>
  </property>
  <property fmtid="{D5CDD505-2E9C-101B-9397-08002B2CF9AE}" pid="4" name="MediaServiceImageTags">
    <vt:lpwstr/>
  </property>
  <property fmtid="{D5CDD505-2E9C-101B-9397-08002B2CF9AE}" pid="5" name="RevIMBCS">
    <vt:lpwstr/>
  </property>
</Properties>
</file>