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AD04E" w14:textId="77777777" w:rsidR="00266AA7" w:rsidRPr="00266AA7" w:rsidRDefault="00266AA7" w:rsidP="00266AA7"/>
    <w:p w14:paraId="4E4619F3" w14:textId="106D7642" w:rsidR="00266AA7" w:rsidRPr="00266AA7" w:rsidRDefault="00266AA7" w:rsidP="00266AA7">
      <w:pPr>
        <w:pStyle w:val="BookTitle1"/>
        <w:spacing w:before="0" w:after="120"/>
      </w:pPr>
      <w:r w:rsidRPr="00266AA7">
        <w:rPr>
          <w:noProof/>
        </w:rPr>
        <w:drawing>
          <wp:inline distT="0" distB="0" distL="0" distR="0" wp14:anchorId="20F74532" wp14:editId="67FDD8A7">
            <wp:extent cx="3040380" cy="441960"/>
            <wp:effectExtent l="0" t="0" r="7620" b="0"/>
            <wp:docPr id="947636346" name="Picture 4" descr="Whaikaha - Ministry of Disabled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ikaha - Ministry of Disabled Peopl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0380" cy="441960"/>
                    </a:xfrm>
                    <a:prstGeom prst="rect">
                      <a:avLst/>
                    </a:prstGeom>
                    <a:noFill/>
                    <a:ln>
                      <a:noFill/>
                    </a:ln>
                  </pic:spPr>
                </pic:pic>
              </a:graphicData>
            </a:graphic>
          </wp:inline>
        </w:drawing>
      </w:r>
      <w:r w:rsidRPr="00266AA7">
        <w:rPr>
          <w:noProof/>
        </w:rPr>
        <w:drawing>
          <wp:inline distT="0" distB="0" distL="0" distR="0" wp14:anchorId="49265DD7" wp14:editId="1C76F186">
            <wp:extent cx="2788920" cy="487680"/>
            <wp:effectExtent l="0" t="0" r="0" b="7620"/>
            <wp:docPr id="125524903" name="Picture 3" descr="Whaimana Support My Decis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descr="Whaimana Support My Decisions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8920" cy="487680"/>
                    </a:xfrm>
                    <a:prstGeom prst="rect">
                      <a:avLst/>
                    </a:prstGeom>
                    <a:noFill/>
                    <a:ln>
                      <a:noFill/>
                    </a:ln>
                  </pic:spPr>
                </pic:pic>
              </a:graphicData>
            </a:graphic>
          </wp:inline>
        </w:drawing>
      </w:r>
    </w:p>
    <w:p w14:paraId="725E6268" w14:textId="77777777" w:rsidR="00266AA7" w:rsidRPr="00266AA7" w:rsidRDefault="00266AA7" w:rsidP="00266AA7"/>
    <w:p w14:paraId="5CAE1893" w14:textId="757ABB3F" w:rsidR="00454B6E" w:rsidRPr="00B655DD" w:rsidRDefault="00DE161C" w:rsidP="005D5128">
      <w:pPr>
        <w:pStyle w:val="BookTitle1"/>
        <w:rPr>
          <w:sz w:val="80"/>
          <w:szCs w:val="80"/>
        </w:rPr>
      </w:pPr>
      <w:r w:rsidRPr="00B655DD">
        <w:rPr>
          <w:sz w:val="80"/>
          <w:szCs w:val="80"/>
        </w:rPr>
        <w:t>How to do supported decision-making</w:t>
      </w:r>
    </w:p>
    <w:p w14:paraId="1DF1B711" w14:textId="0C73B55F" w:rsidR="00AF43E6" w:rsidRPr="00475E75" w:rsidRDefault="00AF43E6" w:rsidP="00DE161C">
      <w:r>
        <w:t>Adapted in</w:t>
      </w:r>
      <w:r w:rsidRPr="00475E75">
        <w:t xml:space="preserve"> </w:t>
      </w:r>
      <w:r w:rsidR="00DE161C">
        <w:t>2026</w:t>
      </w:r>
      <w:r w:rsidRPr="00475E75">
        <w:t xml:space="preserve"> by Accessible Formats Service,</w:t>
      </w:r>
      <w:r w:rsidR="005D5128">
        <w:br/>
      </w:r>
      <w:r>
        <w:rPr>
          <w:szCs w:val="36"/>
        </w:rPr>
        <w:t>Blind</w:t>
      </w:r>
      <w:r w:rsidR="005D5128">
        <w:rPr>
          <w:szCs w:val="36"/>
        </w:rPr>
        <w:t xml:space="preserve"> </w:t>
      </w:r>
      <w:r>
        <w:rPr>
          <w:szCs w:val="36"/>
        </w:rPr>
        <w:t xml:space="preserve">Low Vision NZ, </w:t>
      </w:r>
      <w:r w:rsidRPr="00475E75">
        <w:t>Auckland</w:t>
      </w:r>
      <w:r w:rsidR="00D91078">
        <w:t>.</w:t>
      </w:r>
    </w:p>
    <w:p w14:paraId="025C5A84" w14:textId="177BCA60" w:rsidR="002D4042" w:rsidRDefault="00B655DD" w:rsidP="00B655DD">
      <w:pPr>
        <w:pStyle w:val="imagecaption"/>
        <w:sectPr w:rsidR="002D4042" w:rsidSect="005D5128">
          <w:footerReference w:type="even" r:id="rId10"/>
          <w:footerReference w:type="default" r:id="rId11"/>
          <w:headerReference w:type="first" r:id="rId12"/>
          <w:pgSz w:w="11907" w:h="16839" w:code="9"/>
          <w:pgMar w:top="1440" w:right="1247" w:bottom="1440" w:left="1247" w:header="624" w:footer="624" w:gutter="0"/>
          <w:pgNumType w:start="1"/>
          <w:cols w:space="708"/>
          <w:titlePg/>
          <w:docGrid w:linePitch="653"/>
        </w:sectPr>
      </w:pPr>
      <w:r w:rsidRPr="00B655DD">
        <w:rPr>
          <w:b/>
          <w:bCs/>
        </w:rPr>
        <w:t>Transcriber's Note:</w:t>
      </w:r>
      <w:r w:rsidRPr="00B655DD">
        <w:t xml:space="preserve"> </w:t>
      </w:r>
      <w:r w:rsidRPr="00B655DD">
        <w:rPr>
          <w:bCs/>
        </w:rPr>
        <w:t xml:space="preserve">There are two logos at the top of the page. The logo on the left is </w:t>
      </w:r>
      <w:r w:rsidRPr="00B655DD">
        <w:rPr>
          <w:bCs/>
          <w:lang w:val="mi-NZ"/>
        </w:rPr>
        <w:t>Whaikaha</w:t>
      </w:r>
      <w:r w:rsidRPr="00B655DD">
        <w:rPr>
          <w:bCs/>
        </w:rPr>
        <w:t xml:space="preserve">—Ministry of Disabled People. The logo on the right is </w:t>
      </w:r>
      <w:r w:rsidRPr="00B655DD">
        <w:rPr>
          <w:bCs/>
          <w:lang w:val="mi-NZ"/>
        </w:rPr>
        <w:t>Whaimana</w:t>
      </w:r>
      <w:r w:rsidRPr="00B655DD">
        <w:rPr>
          <w:bCs/>
        </w:rPr>
        <w:t>—Support My Decisions.</w:t>
      </w:r>
      <w:r w:rsidR="00B67A54">
        <w:t xml:space="preserve"> </w:t>
      </w:r>
    </w:p>
    <w:p w14:paraId="5269F48F" w14:textId="59A974F7" w:rsidR="00DE161C" w:rsidRDefault="00DE161C" w:rsidP="005D5128">
      <w:pPr>
        <w:pStyle w:val="Heading1"/>
      </w:pPr>
      <w:r w:rsidRPr="003F7629">
        <w:lastRenderedPageBreak/>
        <w:t>How to do supported decision-ma</w:t>
      </w:r>
      <w:r w:rsidRPr="000B4026">
        <w:t>king</w:t>
      </w:r>
    </w:p>
    <w:p w14:paraId="45D7E33F" w14:textId="77777777" w:rsidR="00DE161C" w:rsidRPr="00B638BF" w:rsidRDefault="00DE161C" w:rsidP="00DE161C">
      <w:r w:rsidRPr="003F7629">
        <w:t>Being ready for supported decision-making is like having a toolkit with lots of tools. You might not need all the tools every time. You can use what you need according to the situation</w:t>
      </w:r>
      <w:r w:rsidRPr="00B638BF">
        <w:t>.</w:t>
      </w:r>
    </w:p>
    <w:p w14:paraId="0635C4CD" w14:textId="77777777" w:rsidR="00DE161C" w:rsidRPr="00B638BF" w:rsidRDefault="00DE161C" w:rsidP="00DE161C">
      <w:r w:rsidRPr="003F7629">
        <w:t>Supported decision-making will look different depending on the person and the decision. There are some basic steps and ideas though. You can find out more about what might be involved and useful tips in the sections below</w:t>
      </w:r>
      <w:r w:rsidRPr="00B638BF">
        <w:t>.</w:t>
      </w:r>
    </w:p>
    <w:p w14:paraId="57CBA8F0" w14:textId="4B86CCC3" w:rsidR="00DE161C" w:rsidRPr="00545332" w:rsidRDefault="00545332" w:rsidP="00545332">
      <w:r w:rsidRPr="00545332">
        <w:t xml:space="preserve">Listen to the six steps on how to make decisions with support: </w:t>
      </w:r>
      <w:hyperlink r:id="rId13">
        <w:r w:rsidRPr="00545332">
          <w:rPr>
            <w:rStyle w:val="Hyperlink"/>
          </w:rPr>
          <w:t>https://www.supportmydecisions.nz/assets/audio-files/Supported-Decision-Making.wav</w:t>
        </w:r>
      </w:hyperlink>
      <w:r w:rsidRPr="00545332">
        <w:t xml:space="preserve"> (or </w:t>
      </w:r>
      <w:hyperlink r:id="rId14" w:history="1">
        <w:r w:rsidRPr="00545332">
          <w:rPr>
            <w:rStyle w:val="Hyperlink"/>
          </w:rPr>
          <w:t>supportmydecisions.nz/wav)</w:t>
        </w:r>
      </w:hyperlink>
    </w:p>
    <w:p w14:paraId="3B1CEF6E" w14:textId="77777777" w:rsidR="00DE161C" w:rsidRDefault="00DE161C" w:rsidP="00DE161C">
      <w:pPr>
        <w:pStyle w:val="Heading2"/>
      </w:pPr>
      <w:r w:rsidRPr="003F7629">
        <w:t>How to make decisions with support</w:t>
      </w:r>
    </w:p>
    <w:p w14:paraId="601A2C8B" w14:textId="77777777" w:rsidR="00DE161C" w:rsidRDefault="00DE161C" w:rsidP="00DE161C">
      <w:pPr>
        <w:pStyle w:val="Heading3"/>
      </w:pPr>
      <w:r w:rsidRPr="003F7629">
        <w:t>Step 1: Choose your supporter</w:t>
      </w:r>
    </w:p>
    <w:p w14:paraId="672BCBAD" w14:textId="38074F0A" w:rsidR="00D91078" w:rsidRDefault="00DE161C" w:rsidP="00DE161C">
      <w:r w:rsidRPr="003F7629">
        <w:t>Who would you like to support you for this decision? Your supporter might be a trusted family member, friend, support worker, or expert</w:t>
      </w:r>
      <w:r w:rsidRPr="00B638BF">
        <w:t>.</w:t>
      </w:r>
    </w:p>
    <w:p w14:paraId="5D84503E" w14:textId="148467EA" w:rsidR="00DE161C" w:rsidRPr="00B638BF" w:rsidRDefault="00D91078" w:rsidP="00D91078">
      <w:pPr>
        <w:spacing w:before="0" w:after="0" w:line="240" w:lineRule="auto"/>
      </w:pPr>
      <w:r>
        <w:br w:type="page"/>
      </w:r>
    </w:p>
    <w:p w14:paraId="16319D5E" w14:textId="77777777" w:rsidR="00DE161C" w:rsidRDefault="00DE161C" w:rsidP="00DE161C">
      <w:pPr>
        <w:pStyle w:val="Heading3"/>
      </w:pPr>
      <w:r w:rsidRPr="003F7629">
        <w:t>Step 2: Help them get to know you</w:t>
      </w:r>
    </w:p>
    <w:p w14:paraId="086ED9BF" w14:textId="77777777" w:rsidR="00DE161C" w:rsidRPr="000B4026" w:rsidRDefault="00DE161C" w:rsidP="00DE161C">
      <w:r w:rsidRPr="000B4026">
        <w:t>Together, think about:</w:t>
      </w:r>
    </w:p>
    <w:p w14:paraId="1FA42983" w14:textId="77777777" w:rsidR="00DE161C" w:rsidRPr="000B4026" w:rsidRDefault="00DE161C" w:rsidP="00D91078">
      <w:pPr>
        <w:pStyle w:val="ListParagraph"/>
        <w:numPr>
          <w:ilvl w:val="0"/>
          <w:numId w:val="22"/>
        </w:numPr>
        <w:spacing w:before="0" w:after="120"/>
        <w:ind w:left="714" w:hanging="357"/>
      </w:pPr>
      <w:r w:rsidRPr="000B4026">
        <w:t>what is important to you</w:t>
      </w:r>
    </w:p>
    <w:p w14:paraId="77D9581C" w14:textId="77777777" w:rsidR="00DE161C" w:rsidRPr="000B4026" w:rsidRDefault="00DE161C" w:rsidP="00D91078">
      <w:pPr>
        <w:pStyle w:val="ListParagraph"/>
        <w:numPr>
          <w:ilvl w:val="0"/>
          <w:numId w:val="22"/>
        </w:numPr>
        <w:spacing w:before="0" w:after="120"/>
        <w:ind w:left="714" w:hanging="357"/>
      </w:pPr>
      <w:r w:rsidRPr="000B4026">
        <w:t>what you like and don't like</w:t>
      </w:r>
    </w:p>
    <w:p w14:paraId="68161BFC" w14:textId="77777777" w:rsidR="00DE161C" w:rsidRPr="000B4026" w:rsidRDefault="00DE161C" w:rsidP="00D91078">
      <w:pPr>
        <w:pStyle w:val="ListParagraph"/>
        <w:numPr>
          <w:ilvl w:val="0"/>
          <w:numId w:val="22"/>
        </w:numPr>
        <w:spacing w:before="0" w:after="120"/>
        <w:ind w:left="714" w:hanging="357"/>
      </w:pPr>
      <w:r w:rsidRPr="000B4026">
        <w:t>what helps you understand</w:t>
      </w:r>
    </w:p>
    <w:p w14:paraId="333C8F74" w14:textId="77777777" w:rsidR="00DE161C" w:rsidRPr="000B4026" w:rsidRDefault="00DE161C" w:rsidP="00D91078">
      <w:pPr>
        <w:pStyle w:val="ListParagraph"/>
        <w:numPr>
          <w:ilvl w:val="0"/>
          <w:numId w:val="22"/>
        </w:numPr>
        <w:spacing w:before="0" w:after="120"/>
        <w:ind w:left="714" w:hanging="357"/>
      </w:pPr>
      <w:r w:rsidRPr="000B4026">
        <w:t>what helps you communicate.</w:t>
      </w:r>
    </w:p>
    <w:p w14:paraId="3558271D" w14:textId="77777777" w:rsidR="00DE161C" w:rsidRPr="00B638BF" w:rsidRDefault="00DE161C" w:rsidP="00DE161C">
      <w:r w:rsidRPr="003F7629">
        <w:t>You might want to write this down</w:t>
      </w:r>
      <w:r w:rsidRPr="00B638BF">
        <w:t>.</w:t>
      </w:r>
    </w:p>
    <w:p w14:paraId="11E15270" w14:textId="77777777" w:rsidR="00DE161C" w:rsidRDefault="00DE161C" w:rsidP="00DE161C">
      <w:pPr>
        <w:pStyle w:val="Heading3"/>
      </w:pPr>
      <w:r w:rsidRPr="003F7629">
        <w:t>Step 3: Gather information</w:t>
      </w:r>
    </w:p>
    <w:p w14:paraId="0C24506F" w14:textId="77777777" w:rsidR="00DE161C" w:rsidRDefault="00DE161C" w:rsidP="00DE161C">
      <w:r w:rsidRPr="003F7629">
        <w:t>Together think about:</w:t>
      </w:r>
    </w:p>
    <w:p w14:paraId="682E5936" w14:textId="77777777" w:rsidR="00DE161C" w:rsidRDefault="00DE161C" w:rsidP="00D91078">
      <w:pPr>
        <w:pStyle w:val="ListParagraph"/>
        <w:numPr>
          <w:ilvl w:val="0"/>
          <w:numId w:val="23"/>
        </w:numPr>
        <w:spacing w:before="0" w:after="120"/>
        <w:ind w:left="714" w:hanging="357"/>
      </w:pPr>
      <w:r w:rsidRPr="003F7629">
        <w:t>What information do you need?</w:t>
      </w:r>
    </w:p>
    <w:p w14:paraId="552150DF" w14:textId="77777777" w:rsidR="00DE161C" w:rsidRDefault="00DE161C" w:rsidP="00D91078">
      <w:pPr>
        <w:pStyle w:val="ListParagraph"/>
        <w:numPr>
          <w:ilvl w:val="0"/>
          <w:numId w:val="23"/>
        </w:numPr>
        <w:spacing w:before="0" w:after="120"/>
        <w:ind w:left="714" w:hanging="357"/>
      </w:pPr>
      <w:r w:rsidRPr="003F7629">
        <w:t>How could you get that information?</w:t>
      </w:r>
    </w:p>
    <w:p w14:paraId="7A285632" w14:textId="77777777" w:rsidR="00DE161C" w:rsidRDefault="00DE161C" w:rsidP="00DE161C">
      <w:pPr>
        <w:pStyle w:val="Heading3"/>
      </w:pPr>
      <w:r w:rsidRPr="003F7629">
        <w:t>Step 4: Think about the options</w:t>
      </w:r>
    </w:p>
    <w:p w14:paraId="787FBE89" w14:textId="77777777" w:rsidR="00DE161C" w:rsidRDefault="00DE161C" w:rsidP="00D91078">
      <w:pPr>
        <w:pStyle w:val="ListParagraph"/>
        <w:numPr>
          <w:ilvl w:val="0"/>
          <w:numId w:val="24"/>
        </w:numPr>
        <w:spacing w:before="0" w:after="120"/>
        <w:ind w:left="714" w:hanging="357"/>
      </w:pPr>
      <w:r w:rsidRPr="003F7629">
        <w:t>Head: is this a smart choice?</w:t>
      </w:r>
    </w:p>
    <w:p w14:paraId="57BD9012" w14:textId="77777777" w:rsidR="00DE161C" w:rsidRDefault="00DE161C" w:rsidP="00D91078">
      <w:pPr>
        <w:pStyle w:val="ListParagraph"/>
        <w:numPr>
          <w:ilvl w:val="0"/>
          <w:numId w:val="24"/>
        </w:numPr>
        <w:spacing w:before="0" w:after="120"/>
        <w:ind w:left="714" w:hanging="357"/>
      </w:pPr>
      <w:r w:rsidRPr="003F7629">
        <w:t>Heart: How does it make you feel?</w:t>
      </w:r>
    </w:p>
    <w:p w14:paraId="1E4CD796" w14:textId="77777777" w:rsidR="00DE161C" w:rsidRDefault="00DE161C" w:rsidP="00D91078">
      <w:pPr>
        <w:pStyle w:val="ListParagraph"/>
        <w:numPr>
          <w:ilvl w:val="0"/>
          <w:numId w:val="24"/>
        </w:numPr>
        <w:spacing w:before="0" w:after="120"/>
        <w:ind w:left="714" w:hanging="357"/>
      </w:pPr>
      <w:r w:rsidRPr="003F7629">
        <w:t>Hands: What will you have to do?</w:t>
      </w:r>
    </w:p>
    <w:p w14:paraId="04F74F31" w14:textId="37A13E57" w:rsidR="00D91078" w:rsidRDefault="00DE161C" w:rsidP="00D91078">
      <w:pPr>
        <w:pStyle w:val="ListParagraph"/>
        <w:numPr>
          <w:ilvl w:val="0"/>
          <w:numId w:val="24"/>
        </w:numPr>
        <w:spacing w:before="0" w:after="120"/>
        <w:ind w:left="714" w:hanging="357"/>
      </w:pPr>
      <w:r w:rsidRPr="003F7629">
        <w:t>Hopes: How does it fit with your goals?</w:t>
      </w:r>
    </w:p>
    <w:p w14:paraId="503C62A5" w14:textId="258EE247" w:rsidR="00DE161C" w:rsidRPr="00D91078" w:rsidRDefault="00D91078" w:rsidP="00D91078">
      <w:pPr>
        <w:spacing w:before="0" w:after="0" w:line="240" w:lineRule="auto"/>
        <w:rPr>
          <w:lang w:val="en-GB" w:eastAsia="en-GB"/>
        </w:rPr>
      </w:pPr>
      <w:r>
        <w:br w:type="page"/>
      </w:r>
    </w:p>
    <w:p w14:paraId="1EA5B909" w14:textId="77777777" w:rsidR="00DE161C" w:rsidRDefault="00DE161C" w:rsidP="00DE161C">
      <w:pPr>
        <w:pStyle w:val="Heading3"/>
      </w:pPr>
      <w:r w:rsidRPr="003F7629">
        <w:t>Step 5: Make your decision</w:t>
      </w:r>
    </w:p>
    <w:p w14:paraId="56B84484" w14:textId="77777777" w:rsidR="00DE161C" w:rsidRDefault="00DE161C" w:rsidP="00DE161C">
      <w:r w:rsidRPr="003F7629">
        <w:t>Make your decision. Do it!</w:t>
      </w:r>
    </w:p>
    <w:p w14:paraId="76296945" w14:textId="77777777" w:rsidR="00DE161C" w:rsidRDefault="00DE161C" w:rsidP="00DE161C">
      <w:pPr>
        <w:pStyle w:val="Heading3"/>
      </w:pPr>
      <w:r w:rsidRPr="003F7629">
        <w:t>Step 6: How did it go?</w:t>
      </w:r>
    </w:p>
    <w:p w14:paraId="2DB87CCB" w14:textId="77777777" w:rsidR="00DE161C" w:rsidRDefault="00DE161C" w:rsidP="00DE161C">
      <w:r w:rsidRPr="003F7629">
        <w:t>Well done!</w:t>
      </w:r>
    </w:p>
    <w:p w14:paraId="199853FC" w14:textId="77777777" w:rsidR="00DE161C" w:rsidRDefault="00DE161C" w:rsidP="00D91078">
      <w:pPr>
        <w:pStyle w:val="ListParagraph"/>
        <w:numPr>
          <w:ilvl w:val="0"/>
          <w:numId w:val="25"/>
        </w:numPr>
        <w:spacing w:before="0" w:after="120"/>
        <w:ind w:left="714" w:hanging="357"/>
      </w:pPr>
      <w:r w:rsidRPr="003F7629">
        <w:t>What went well?</w:t>
      </w:r>
    </w:p>
    <w:p w14:paraId="03DAB508" w14:textId="77777777" w:rsidR="00DE161C" w:rsidRDefault="00DE161C" w:rsidP="00D91078">
      <w:pPr>
        <w:pStyle w:val="ListParagraph"/>
        <w:numPr>
          <w:ilvl w:val="0"/>
          <w:numId w:val="25"/>
        </w:numPr>
        <w:spacing w:before="0" w:after="120"/>
        <w:ind w:left="714" w:hanging="357"/>
      </w:pPr>
      <w:r w:rsidRPr="003F7629">
        <w:t>What didn</w:t>
      </w:r>
      <w:r>
        <w:t>'</w:t>
      </w:r>
      <w:r w:rsidRPr="003F7629">
        <w:t>t go so well?</w:t>
      </w:r>
    </w:p>
    <w:p w14:paraId="785F9625" w14:textId="77777777" w:rsidR="00DE161C" w:rsidRDefault="00DE161C" w:rsidP="00D91078">
      <w:pPr>
        <w:pStyle w:val="ListParagraph"/>
        <w:numPr>
          <w:ilvl w:val="0"/>
          <w:numId w:val="25"/>
        </w:numPr>
        <w:spacing w:before="0" w:after="120"/>
        <w:ind w:left="714" w:hanging="357"/>
      </w:pPr>
      <w:r w:rsidRPr="003F7629">
        <w:t>Would you change anything next time?</w:t>
      </w:r>
    </w:p>
    <w:p w14:paraId="06100A06" w14:textId="4F2197A9" w:rsidR="00DE161C" w:rsidRPr="00272FF9" w:rsidRDefault="00272FF9" w:rsidP="00272FF9">
      <w:r w:rsidRPr="00272FF9">
        <w:t xml:space="preserve">For more information visit </w:t>
      </w:r>
      <w:hyperlink r:id="rId15">
        <w:r w:rsidRPr="00272FF9">
          <w:rPr>
            <w:rStyle w:val="Hyperlink"/>
          </w:rPr>
          <w:t>https://www.supportmydecisions.nz/how-to-do-sdm</w:t>
        </w:r>
      </w:hyperlink>
      <w:r w:rsidRPr="00272FF9">
        <w:t xml:space="preserve"> or </w:t>
      </w:r>
      <w:hyperlink r:id="rId16" w:history="1">
        <w:r w:rsidRPr="00272FF9">
          <w:rPr>
            <w:rStyle w:val="Hyperlink"/>
          </w:rPr>
          <w:t>www.supportmydecisions.nz/300</w:t>
        </w:r>
      </w:hyperlink>
    </w:p>
    <w:p w14:paraId="305D2FF8" w14:textId="6313F395" w:rsidR="008F322C" w:rsidRPr="00D91078" w:rsidRDefault="00D91078" w:rsidP="00D91078">
      <w:pPr>
        <w:rPr>
          <w:b/>
          <w:bCs/>
        </w:rPr>
      </w:pPr>
      <w:r w:rsidRPr="00D91078">
        <w:rPr>
          <w:b/>
          <w:bCs/>
        </w:rPr>
        <w:t>End of How to do supported decision-making</w:t>
      </w:r>
    </w:p>
    <w:sectPr w:rsidR="008F322C" w:rsidRPr="00D91078" w:rsidSect="005D5128">
      <w:footerReference w:type="default" r:id="rId17"/>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4F106" w14:textId="77777777" w:rsidR="00C0714F" w:rsidRDefault="00C0714F">
      <w:r>
        <w:separator/>
      </w:r>
    </w:p>
  </w:endnote>
  <w:endnote w:type="continuationSeparator" w:id="0">
    <w:p w14:paraId="098226F2" w14:textId="77777777" w:rsidR="00C0714F" w:rsidRDefault="00C0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496D" w14:textId="77777777" w:rsidR="00FC6AAA" w:rsidRDefault="00FC6AAA" w:rsidP="00D0147F">
    <w:pPr>
      <w:pStyle w:val="Footer"/>
      <w:framePr w:wrap="around"/>
    </w:pPr>
    <w:r>
      <w:fldChar w:fldCharType="begin"/>
    </w:r>
    <w:r>
      <w:instrText xml:space="preserve">PAGE  </w:instrText>
    </w:r>
    <w:r>
      <w:fldChar w:fldCharType="end"/>
    </w:r>
  </w:p>
  <w:p w14:paraId="2C9FCBD1"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DDDD" w14:textId="77777777" w:rsidR="00FC6AAA" w:rsidRDefault="00FC6AAA" w:rsidP="00D0147F">
    <w:pPr>
      <w:pStyle w:val="Footer"/>
      <w:framePr w:wrap="around"/>
    </w:pPr>
  </w:p>
  <w:p w14:paraId="2C646C0F"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7CE0"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29AD6" w14:textId="77777777" w:rsidR="00C0714F" w:rsidRDefault="00C0714F">
      <w:r>
        <w:separator/>
      </w:r>
    </w:p>
  </w:footnote>
  <w:footnote w:type="continuationSeparator" w:id="0">
    <w:p w14:paraId="196772F1" w14:textId="77777777" w:rsidR="00C0714F" w:rsidRDefault="00C07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B5259"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03B8AA35">
              <wp:simplePos x="0" y="0"/>
              <wp:positionH relativeFrom="column">
                <wp:posOffset>24584</wp:posOffset>
              </wp:positionH>
              <wp:positionV relativeFrom="topMargin">
                <wp:posOffset>522514</wp:posOffset>
              </wp:positionV>
              <wp:extent cx="655320" cy="468086"/>
              <wp:effectExtent l="0" t="0" r="11430" b="273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68086"/>
                      </a:xfrm>
                      <a:prstGeom prst="rect">
                        <a:avLst/>
                      </a:prstGeom>
                      <a:solidFill>
                        <a:srgbClr val="FFFFFF"/>
                      </a:solidFill>
                      <a:ln w="15875">
                        <a:solidFill>
                          <a:srgbClr val="000000"/>
                        </a:solidFill>
                        <a:miter lim="800000"/>
                        <a:headEnd/>
                        <a:tailEnd/>
                      </a:ln>
                    </wps:spPr>
                    <wps:txbx>
                      <w:txbxContent>
                        <w:p w14:paraId="6915CDB5"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95pt;margin-top:41.15pt;width:51.6pt;height:36.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" strokeweight="1.25pt">
              <v:textbox inset="1.5mm,,1.5mm">
                <w:txbxContent>
                  <w:p w14:paraId="6915CDB5"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573C4B"/>
    <w:multiLevelType w:val="singleLevel"/>
    <w:tmpl w:val="14090001"/>
    <w:lvl w:ilvl="0">
      <w:start w:val="1"/>
      <w:numFmt w:val="bullet"/>
      <w:lvlText w:val=""/>
      <w:lvlJc w:val="left"/>
      <w:pPr>
        <w:ind w:left="720" w:hanging="360"/>
      </w:pPr>
      <w:rPr>
        <w:rFonts w:ascii="Symbol" w:hAnsi="Symbol" w:hint="default"/>
      </w:rPr>
    </w:lvl>
  </w:abstractNum>
  <w:abstractNum w:abstractNumId="14"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C87703E"/>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5E6809CE"/>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6D70292A"/>
    <w:multiLevelType w:val="singleLevel"/>
    <w:tmpl w:val="14090001"/>
    <w:lvl w:ilvl="0">
      <w:start w:val="1"/>
      <w:numFmt w:val="bullet"/>
      <w:lvlText w:val=""/>
      <w:lvlJc w:val="left"/>
      <w:pPr>
        <w:ind w:left="720" w:hanging="360"/>
      </w:pPr>
      <w:rPr>
        <w:rFonts w:ascii="Symbol" w:hAnsi="Symbol" w:hint="default"/>
      </w:rPr>
    </w:lvl>
  </w:abstractNum>
  <w:abstractNum w:abstractNumId="18"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2"/>
  </w:num>
  <w:num w:numId="2" w16cid:durableId="57637754">
    <w:abstractNumId w:val="18"/>
  </w:num>
  <w:num w:numId="3" w16cid:durableId="1237475871">
    <w:abstractNumId w:val="12"/>
  </w:num>
  <w:num w:numId="4" w16cid:durableId="598410928">
    <w:abstractNumId w:val="12"/>
  </w:num>
  <w:num w:numId="5" w16cid:durableId="195629227">
    <w:abstractNumId w:val="12"/>
  </w:num>
  <w:num w:numId="6" w16cid:durableId="728071319">
    <w:abstractNumId w:val="12"/>
  </w:num>
  <w:num w:numId="7" w16cid:durableId="1028019779">
    <w:abstractNumId w:val="18"/>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4"/>
  </w:num>
  <w:num w:numId="19" w16cid:durableId="630941144">
    <w:abstractNumId w:val="11"/>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19"/>
  </w:num>
  <w:num w:numId="22" w16cid:durableId="1696468257">
    <w:abstractNumId w:val="16"/>
  </w:num>
  <w:num w:numId="23" w16cid:durableId="1051999224">
    <w:abstractNumId w:val="15"/>
  </w:num>
  <w:num w:numId="24" w16cid:durableId="638919132">
    <w:abstractNumId w:val="13"/>
  </w:num>
  <w:num w:numId="25" w16cid:durableId="5765969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savePreviewPicture/>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61C"/>
    <w:rsid w:val="00016497"/>
    <w:rsid w:val="00032CA6"/>
    <w:rsid w:val="000345FC"/>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66AA7"/>
    <w:rsid w:val="00272FF9"/>
    <w:rsid w:val="00276FEB"/>
    <w:rsid w:val="00281420"/>
    <w:rsid w:val="002830B9"/>
    <w:rsid w:val="00287D29"/>
    <w:rsid w:val="00290F85"/>
    <w:rsid w:val="002976E3"/>
    <w:rsid w:val="002A00F5"/>
    <w:rsid w:val="002A0A02"/>
    <w:rsid w:val="002A71DB"/>
    <w:rsid w:val="002C6A67"/>
    <w:rsid w:val="002D4042"/>
    <w:rsid w:val="002D4F42"/>
    <w:rsid w:val="00301D32"/>
    <w:rsid w:val="0031535A"/>
    <w:rsid w:val="00315526"/>
    <w:rsid w:val="00320275"/>
    <w:rsid w:val="00320308"/>
    <w:rsid w:val="00324D07"/>
    <w:rsid w:val="00331543"/>
    <w:rsid w:val="003367BB"/>
    <w:rsid w:val="00341A41"/>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4049C1"/>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32A81"/>
    <w:rsid w:val="00545332"/>
    <w:rsid w:val="00551D3C"/>
    <w:rsid w:val="00557285"/>
    <w:rsid w:val="00573507"/>
    <w:rsid w:val="005823D9"/>
    <w:rsid w:val="00595E50"/>
    <w:rsid w:val="005A00EC"/>
    <w:rsid w:val="005B30E7"/>
    <w:rsid w:val="005B358A"/>
    <w:rsid w:val="005B4CFF"/>
    <w:rsid w:val="005C02EB"/>
    <w:rsid w:val="005D210E"/>
    <w:rsid w:val="005D3D1E"/>
    <w:rsid w:val="005D5128"/>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F30FD"/>
    <w:rsid w:val="00711B31"/>
    <w:rsid w:val="00713CB9"/>
    <w:rsid w:val="00720281"/>
    <w:rsid w:val="00720386"/>
    <w:rsid w:val="0072308E"/>
    <w:rsid w:val="007233A1"/>
    <w:rsid w:val="007365FB"/>
    <w:rsid w:val="00751D58"/>
    <w:rsid w:val="00754054"/>
    <w:rsid w:val="00770AE1"/>
    <w:rsid w:val="00772447"/>
    <w:rsid w:val="00772840"/>
    <w:rsid w:val="007B1201"/>
    <w:rsid w:val="007E6A23"/>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2188B"/>
    <w:rsid w:val="0092554E"/>
    <w:rsid w:val="00935BA2"/>
    <w:rsid w:val="00947ACC"/>
    <w:rsid w:val="009550CD"/>
    <w:rsid w:val="0096418C"/>
    <w:rsid w:val="009717B2"/>
    <w:rsid w:val="00974661"/>
    <w:rsid w:val="00977D0C"/>
    <w:rsid w:val="00982735"/>
    <w:rsid w:val="0099016A"/>
    <w:rsid w:val="009A1808"/>
    <w:rsid w:val="009A3B10"/>
    <w:rsid w:val="009A6926"/>
    <w:rsid w:val="009B443C"/>
    <w:rsid w:val="009D5955"/>
    <w:rsid w:val="009D7B9F"/>
    <w:rsid w:val="009E4FE7"/>
    <w:rsid w:val="009F0401"/>
    <w:rsid w:val="00A070F8"/>
    <w:rsid w:val="00A129B8"/>
    <w:rsid w:val="00A21EAF"/>
    <w:rsid w:val="00A26FD2"/>
    <w:rsid w:val="00A3110E"/>
    <w:rsid w:val="00A42944"/>
    <w:rsid w:val="00A42A40"/>
    <w:rsid w:val="00A56FFE"/>
    <w:rsid w:val="00A72BF0"/>
    <w:rsid w:val="00A80848"/>
    <w:rsid w:val="00A8394A"/>
    <w:rsid w:val="00AC2CDB"/>
    <w:rsid w:val="00AC3E46"/>
    <w:rsid w:val="00AE209E"/>
    <w:rsid w:val="00AF1240"/>
    <w:rsid w:val="00AF1467"/>
    <w:rsid w:val="00AF1D74"/>
    <w:rsid w:val="00AF43E6"/>
    <w:rsid w:val="00AF59BE"/>
    <w:rsid w:val="00AF7D89"/>
    <w:rsid w:val="00B17F4D"/>
    <w:rsid w:val="00B3231A"/>
    <w:rsid w:val="00B536D7"/>
    <w:rsid w:val="00B560CC"/>
    <w:rsid w:val="00B61230"/>
    <w:rsid w:val="00B655DD"/>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0714F"/>
    <w:rsid w:val="00C138AF"/>
    <w:rsid w:val="00C14B5D"/>
    <w:rsid w:val="00C21445"/>
    <w:rsid w:val="00C23ACF"/>
    <w:rsid w:val="00C321AC"/>
    <w:rsid w:val="00C406C3"/>
    <w:rsid w:val="00C42DBE"/>
    <w:rsid w:val="00C50A52"/>
    <w:rsid w:val="00C513F3"/>
    <w:rsid w:val="00C534AE"/>
    <w:rsid w:val="00C65137"/>
    <w:rsid w:val="00C7239C"/>
    <w:rsid w:val="00C7770D"/>
    <w:rsid w:val="00C92BDF"/>
    <w:rsid w:val="00C95364"/>
    <w:rsid w:val="00CA1D0D"/>
    <w:rsid w:val="00CA20F9"/>
    <w:rsid w:val="00CC7105"/>
    <w:rsid w:val="00CD21A2"/>
    <w:rsid w:val="00CD30E6"/>
    <w:rsid w:val="00CE3213"/>
    <w:rsid w:val="00D0147F"/>
    <w:rsid w:val="00D02F31"/>
    <w:rsid w:val="00D059AC"/>
    <w:rsid w:val="00D16292"/>
    <w:rsid w:val="00D25262"/>
    <w:rsid w:val="00D407D4"/>
    <w:rsid w:val="00D42A7C"/>
    <w:rsid w:val="00D42B6B"/>
    <w:rsid w:val="00D6394F"/>
    <w:rsid w:val="00D642D9"/>
    <w:rsid w:val="00D64555"/>
    <w:rsid w:val="00D768E1"/>
    <w:rsid w:val="00D82B16"/>
    <w:rsid w:val="00D840F2"/>
    <w:rsid w:val="00D91078"/>
    <w:rsid w:val="00D94B5D"/>
    <w:rsid w:val="00DA2636"/>
    <w:rsid w:val="00DB331C"/>
    <w:rsid w:val="00DD0B2D"/>
    <w:rsid w:val="00DE161C"/>
    <w:rsid w:val="00DF54D9"/>
    <w:rsid w:val="00DF5D64"/>
    <w:rsid w:val="00E0579D"/>
    <w:rsid w:val="00E21598"/>
    <w:rsid w:val="00E21662"/>
    <w:rsid w:val="00E26869"/>
    <w:rsid w:val="00E47B82"/>
    <w:rsid w:val="00E53D67"/>
    <w:rsid w:val="00E71FC8"/>
    <w:rsid w:val="00E90201"/>
    <w:rsid w:val="00E95DD4"/>
    <w:rsid w:val="00E965DD"/>
    <w:rsid w:val="00EB6CDA"/>
    <w:rsid w:val="00EC2887"/>
    <w:rsid w:val="00ED314F"/>
    <w:rsid w:val="00EE558F"/>
    <w:rsid w:val="00EF7E47"/>
    <w:rsid w:val="00F01665"/>
    <w:rsid w:val="00F032D3"/>
    <w:rsid w:val="00F2523B"/>
    <w:rsid w:val="00F33509"/>
    <w:rsid w:val="00F37771"/>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21647531"/>
  <w15:docId w15:val="{8E27A9D0-4CFA-428F-88B7-B9C47412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078"/>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character" w:styleId="UnresolvedMention">
    <w:name w:val="Unresolved Mention"/>
    <w:basedOn w:val="DefaultParagraphFont"/>
    <w:uiPriority w:val="99"/>
    <w:semiHidden/>
    <w:unhideWhenUsed/>
    <w:rsid w:val="00545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upportmydecisions.nz/assets/audio-files/Supported-Decision-Making.wav"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supportmydecisions.nz/300"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upportmydecisions.nz/how-to-do-sdm" TargetMode="External"/><Relationship Id="rId23" Type="http://schemas.openxmlformats.org/officeDocument/2006/relationships/customXml" Target="../customXml/item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upportmydecisions.nz/wav)" TargetMode="External"/><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43845AA5E63B45AFD79095EE223CAB" ma:contentTypeVersion="17" ma:contentTypeDescription="Create a new document." ma:contentTypeScope="" ma:versionID="586d02b997697d2be4279d3a77744606">
  <xsd:schema xmlns:xsd="http://www.w3.org/2001/XMLSchema" xmlns:xs="http://www.w3.org/2001/XMLSchema" xmlns:p="http://schemas.microsoft.com/office/2006/metadata/properties" xmlns:ns1="http://schemas.microsoft.com/sharepoint/v3" xmlns:ns2="361de0cf-f0ad-427e-92ef-ed0a58ba3287" xmlns:ns3="53119fab-c8ff-4a03-ab54-00a03737b1eb" targetNamespace="http://schemas.microsoft.com/office/2006/metadata/properties" ma:root="true" ma:fieldsID="c777e20ee9c84880fa5b9c0ea0b41870" ns1:_="" ns2:_="" ns3:_="">
    <xsd:import namespace="http://schemas.microsoft.com/sharepoint/v3"/>
    <xsd:import namespace="361de0cf-f0ad-427e-92ef-ed0a58ba3287"/>
    <xsd:import namespace="53119fab-c8ff-4a03-ab54-00a03737b1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1de0cf-f0ad-427e-92ef-ed0a58ba32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87e03299-427b-4c8f-a56c-c99bcf6e1eb0}" ma:internalName="TaxCatchAll" ma:showField="CatchAllData" ma:web="361de0cf-f0ad-427e-92ef-ed0a58ba3287">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5" nillable="true" ma:taxonomy="true" ma:internalName="i0f84bba906045b4af568ee102a52dcb" ma:taxonomyFieldName="RevIMBCS" ma:displayName="AvePoint Classification" ma:indexed="true" ma:default="" ma:fieldId="{20f84bba-9060-45b4-af56-8ee102a52dcb}" ma:sspId="a5349594-bd3e-4347-a84f-2427756b12f8" ma:termSetId="49208c45-55ac-4c79-8de6-6805b90cd0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119fab-c8ff-4a03-ab54-00a03737b1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i0f84bba906045b4af568ee102a52dcb xmlns="361de0cf-f0ad-427e-92ef-ed0a58ba3287">
      <Terms xmlns="http://schemas.microsoft.com/office/infopath/2007/PartnerControls"/>
    </i0f84bba906045b4af568ee102a52dcb>
    <lcf76f155ced4ddcb4097134ff3c332f xmlns="53119fab-c8ff-4a03-ab54-00a03737b1eb">
      <Terms xmlns="http://schemas.microsoft.com/office/infopath/2007/PartnerControls"/>
    </lcf76f155ced4ddcb4097134ff3c332f>
    <TaxCatchAll xmlns="361de0cf-f0ad-427e-92ef-ed0a58ba3287" xsi:nil="true"/>
    <_dlc_DocId xmlns="361de0cf-f0ad-427e-92ef-ed0a58ba3287">INFO-383298788-14702</_dlc_DocId>
    <_dlc_DocIdUrl xmlns="361de0cf-f0ad-427e-92ef-ed0a58ba3287">
      <Url>https://msdgovtnz.sharepoint.com/sites/whaikaha-WRK-Outreach-and-Innovation/_layouts/15/DocIdRedir.aspx?ID=INFO-383298788-14702</Url>
      <Description>INFO-383298788-14702</Description>
    </_dlc_DocIdUrl>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86549020-3842-4245-9F37-59F7417E44E4}"/>
</file>

<file path=customXml/itemProps3.xml><?xml version="1.0" encoding="utf-8"?>
<ds:datastoreItem xmlns:ds="http://schemas.openxmlformats.org/officeDocument/2006/customXml" ds:itemID="{1339B5CA-495B-4FE1-B04A-76E56DACEA2A}"/>
</file>

<file path=customXml/itemProps4.xml><?xml version="1.0" encoding="utf-8"?>
<ds:datastoreItem xmlns:ds="http://schemas.openxmlformats.org/officeDocument/2006/customXml" ds:itemID="{2B706427-9B30-4B75-BC1C-7F681DC0438E}"/>
</file>

<file path=customXml/itemProps5.xml><?xml version="1.0" encoding="utf-8"?>
<ds:datastoreItem xmlns:ds="http://schemas.openxmlformats.org/officeDocument/2006/customXml" ds:itemID="{4690B2EE-39C2-498B-A074-4F83F837E48D}"/>
</file>

<file path=docProps/app.xml><?xml version="1.0" encoding="utf-8"?>
<Properties xmlns="http://schemas.openxmlformats.org/officeDocument/2006/extended-properties" xmlns:vt="http://schemas.openxmlformats.org/officeDocument/2006/docPropsVTypes">
  <Template>LP 18pt A4.dotx</Template>
  <TotalTime>26</TotalTime>
  <Pages>4</Pages>
  <Words>309</Words>
  <Characters>1626</Characters>
  <Application>Microsoft Office Word</Application>
  <DocSecurity>0</DocSecurity>
  <Lines>60</Lines>
  <Paragraphs>35</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Book Title</vt:lpstr>
      <vt:lpstr>How to do supported decision-making</vt:lpstr>
      <vt:lpstr>    How to make decisions with support</vt:lpstr>
      <vt:lpstr>        Step 1: Choose your supporter</vt:lpstr>
      <vt:lpstr>        Step 2: Help them get to know you</vt:lpstr>
      <vt:lpstr>        Step 3: Gather information</vt:lpstr>
      <vt:lpstr>        Step 4: Think about the options</vt:lpstr>
      <vt:lpstr>        Step 5: Make your decision</vt:lpstr>
      <vt:lpstr>        Step 6: How did it go?</vt:lpstr>
    </vt:vector>
  </TitlesOfParts>
  <Company>RNZFB</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Fozia Mannon</cp:lastModifiedBy>
  <cp:revision>8</cp:revision>
  <cp:lastPrinted>1900-12-31T12:00:00Z</cp:lastPrinted>
  <dcterms:created xsi:type="dcterms:W3CDTF">2026-06-05T02:51:00Z</dcterms:created>
  <dcterms:modified xsi:type="dcterms:W3CDTF">2026-06-05T03:19:00Z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0x0101000E43845AA5E63B45AFD79095EE223CAB</vt:lpwstr>
  </property>
  <property fmtid="{D5CDD505-2E9C-101B-9397-08002B2CF9AE}" pid="3" name="_dlc_DocIdItemGuid">
    <vt:lpwstr>31944bc8-9a1d-4574-b029-a47314db3195</vt:lpwstr>
  </property>
  <property fmtid="{D5CDD505-2E9C-101B-9397-08002B2CF9AE}" pid="4" name="MediaServiceImageTags">
    <vt:lpwstr/>
  </property>
  <property fmtid="{D5CDD505-2E9C-101B-9397-08002B2CF9AE}" pid="5" name="RevIMBCS">
    <vt:lpwstr/>
  </property>
</Properties>
</file>